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46F" w:rsidRDefault="001B546F" w:rsidP="001B546F">
      <w:pPr>
        <w:jc w:val="center"/>
        <w:rPr>
          <w:rFonts w:cs="David"/>
        </w:rPr>
      </w:pPr>
      <w:r>
        <w:object w:dxaOrig="1455" w:dyaOrig="1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2.75pt;height:71.25pt" o:ole="">
            <v:imagedata r:id="rId7" o:title=""/>
          </v:shape>
          <o:OLEObject Type="Embed" ProgID="MSPhotoEd.3" ShapeID="_x0000_i1025" DrawAspect="Content" ObjectID="_1644312053" r:id="rId8"/>
        </w:object>
      </w:r>
    </w:p>
    <w:p w:rsidR="001B546F" w:rsidRPr="00E376E6" w:rsidRDefault="001B546F" w:rsidP="00E376E6">
      <w:pPr>
        <w:jc w:val="center"/>
        <w:outlineLvl w:val="0"/>
        <w:rPr>
          <w:b/>
          <w:bCs/>
          <w:i/>
          <w:iCs/>
          <w:sz w:val="40"/>
          <w:szCs w:val="40"/>
        </w:rPr>
      </w:pPr>
      <w:bookmarkStart w:id="0" w:name="_GoBack"/>
      <w:r>
        <w:rPr>
          <w:rFonts w:cs="David" w:hint="cs"/>
          <w:b/>
          <w:bCs/>
          <w:i/>
          <w:iCs/>
          <w:sz w:val="40"/>
          <w:szCs w:val="40"/>
          <w:rtl/>
        </w:rPr>
        <w:t>המרכז הרפואי ע"ש ח. שיבא</w:t>
      </w:r>
      <w:r w:rsidR="00E376E6">
        <w:rPr>
          <w:rFonts w:hint="cs"/>
          <w:b/>
          <w:bCs/>
          <w:i/>
          <w:iCs/>
          <w:sz w:val="40"/>
          <w:szCs w:val="40"/>
          <w:rtl/>
        </w:rPr>
        <w:t xml:space="preserve">, </w:t>
      </w:r>
      <w:r>
        <w:rPr>
          <w:rFonts w:cs="David" w:hint="cs"/>
          <w:b/>
          <w:bCs/>
          <w:i/>
          <w:iCs/>
          <w:sz w:val="40"/>
          <w:szCs w:val="40"/>
          <w:rtl/>
        </w:rPr>
        <w:t>תל השומר</w:t>
      </w:r>
    </w:p>
    <w:bookmarkEnd w:id="0"/>
    <w:p w:rsidR="001B546F" w:rsidRDefault="001B546F" w:rsidP="00A000A0">
      <w:pPr>
        <w:ind w:left="5313"/>
        <w:rPr>
          <w:rFonts w:hint="cs"/>
          <w:b/>
          <w:bCs/>
          <w:sz w:val="28"/>
          <w:szCs w:val="28"/>
          <w:u w:val="single"/>
          <w:rtl/>
        </w:rPr>
      </w:pPr>
    </w:p>
    <w:p w:rsidR="00563AF5" w:rsidRPr="00653992" w:rsidRDefault="004B6FD9" w:rsidP="00152A5B">
      <w:pPr>
        <w:spacing w:after="240"/>
        <w:ind w:left="3895"/>
        <w:rPr>
          <w:rFonts w:hint="cs"/>
          <w:b/>
          <w:bCs/>
          <w:sz w:val="28"/>
          <w:szCs w:val="28"/>
          <w:u w:val="single"/>
          <w:rtl/>
        </w:rPr>
      </w:pPr>
      <w:r w:rsidRPr="00653992">
        <w:rPr>
          <w:rFonts w:hint="cs"/>
          <w:b/>
          <w:bCs/>
          <w:sz w:val="28"/>
          <w:szCs w:val="28"/>
          <w:u w:val="single"/>
          <w:rtl/>
        </w:rPr>
        <w:t>בקשה להצעת מחיר עבור מכרז:</w:t>
      </w:r>
      <w:r w:rsidR="00B85604" w:rsidRPr="00653992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bookmarkStart w:id="1" w:name="RFP_NAME"/>
      <w:bookmarkEnd w:id="1"/>
      <w:r w:rsidR="00823296">
        <w:rPr>
          <w:b/>
          <w:bCs/>
          <w:sz w:val="28"/>
          <w:szCs w:val="28"/>
          <w:u w:val="single"/>
          <w:rtl/>
        </w:rPr>
        <w:t>סיכות לסגירת כלי דם עם נ</w:t>
      </w:r>
      <w:r w:rsidR="00152A5B">
        <w:rPr>
          <w:rFonts w:hint="cs"/>
          <w:b/>
          <w:bCs/>
          <w:sz w:val="28"/>
          <w:szCs w:val="28"/>
          <w:u w:val="single"/>
          <w:rtl/>
        </w:rPr>
        <w:t>ע</w:t>
      </w:r>
      <w:r w:rsidR="00823296">
        <w:rPr>
          <w:b/>
          <w:bCs/>
          <w:sz w:val="28"/>
          <w:szCs w:val="28"/>
          <w:u w:val="single"/>
          <w:rtl/>
        </w:rPr>
        <w:t>ילה כפולה</w:t>
      </w:r>
    </w:p>
    <w:p w:rsidR="00AE07DE" w:rsidRPr="006C2E12" w:rsidRDefault="004B6FD9" w:rsidP="006B1A2B">
      <w:pPr>
        <w:spacing w:after="120"/>
        <w:ind w:left="3893"/>
        <w:rPr>
          <w:rFonts w:hint="cs"/>
          <w:b/>
          <w:bCs/>
          <w:sz w:val="28"/>
          <w:szCs w:val="28"/>
          <w:u w:val="single"/>
          <w:rtl/>
        </w:rPr>
      </w:pPr>
      <w:r w:rsidRPr="006C2E12">
        <w:rPr>
          <w:rFonts w:hint="cs"/>
          <w:b/>
          <w:bCs/>
          <w:sz w:val="28"/>
          <w:szCs w:val="28"/>
          <w:u w:val="single"/>
          <w:rtl/>
        </w:rPr>
        <w:t>מס' מכרז:</w:t>
      </w:r>
      <w:r w:rsidR="006C2E12" w:rsidRPr="006C2E12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="006C2E12" w:rsidRPr="006C2E12">
        <w:rPr>
          <w:rFonts w:hint="cs"/>
          <w:b/>
          <w:bCs/>
          <w:sz w:val="28"/>
          <w:szCs w:val="28"/>
          <w:u w:val="single"/>
          <w:rtl/>
        </w:rPr>
        <w:t>מצפ</w:t>
      </w:r>
      <w:proofErr w:type="spellEnd"/>
      <w:r w:rsidR="006C2E12" w:rsidRPr="006C2E12">
        <w:rPr>
          <w:rFonts w:hint="cs"/>
          <w:b/>
          <w:bCs/>
          <w:sz w:val="28"/>
          <w:szCs w:val="28"/>
          <w:u w:val="single"/>
          <w:rtl/>
        </w:rPr>
        <w:t>/</w:t>
      </w:r>
      <w:r w:rsidRPr="006C2E12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bookmarkStart w:id="2" w:name="RFP_ID"/>
      <w:r w:rsidR="00F628E0" w:rsidRPr="006C2E12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bookmarkEnd w:id="2"/>
      <w:r w:rsidR="00823296">
        <w:rPr>
          <w:b/>
          <w:bCs/>
          <w:sz w:val="28"/>
          <w:szCs w:val="28"/>
          <w:u w:val="single"/>
          <w:rtl/>
        </w:rPr>
        <w:t>12099115</w:t>
      </w:r>
      <w:r w:rsidR="00F628E0" w:rsidRPr="006C2E12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tbl>
      <w:tblPr>
        <w:tblpPr w:leftFromText="180" w:rightFromText="180" w:vertAnchor="text" w:horzAnchor="margin" w:tblpXSpec="center" w:tblpY="207"/>
        <w:bidiVisual/>
        <w:tblW w:w="153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417"/>
        <w:gridCol w:w="5245"/>
        <w:gridCol w:w="851"/>
        <w:gridCol w:w="1559"/>
        <w:gridCol w:w="992"/>
        <w:gridCol w:w="1134"/>
        <w:gridCol w:w="851"/>
        <w:gridCol w:w="1417"/>
        <w:gridCol w:w="1004"/>
      </w:tblGrid>
      <w:tr w:rsidR="00760E3D" w:rsidRPr="00D51D41" w:rsidTr="00760E3D">
        <w:trPr>
          <w:trHeight w:val="600"/>
        </w:trPr>
        <w:tc>
          <w:tcPr>
            <w:tcW w:w="851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מס'</w:t>
            </w:r>
          </w:p>
          <w:p w:rsidR="00760E3D" w:rsidRPr="002140EB" w:rsidRDefault="00760E3D" w:rsidP="00760E3D">
            <w:pPr>
              <w:rPr>
                <w:highlight w:val="yellow"/>
                <w:rtl/>
              </w:rPr>
            </w:pPr>
            <w:r w:rsidRPr="002140EB">
              <w:rPr>
                <w:b/>
                <w:bCs/>
                <w:rtl/>
              </w:rPr>
              <w:t>סידורי</w:t>
            </w:r>
            <w:r w:rsidRPr="002140EB">
              <w:rPr>
                <w:rtl/>
              </w:rPr>
              <w:t xml:space="preserve"> </w:t>
            </w:r>
          </w:p>
        </w:tc>
        <w:tc>
          <w:tcPr>
            <w:tcW w:w="1417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 xml:space="preserve">מק"ט </w:t>
            </w:r>
          </w:p>
          <w:p w:rsidR="00760E3D" w:rsidRPr="002140EB" w:rsidRDefault="00760E3D" w:rsidP="00760E3D">
            <w:pPr>
              <w:rPr>
                <w:rtl/>
              </w:rPr>
            </w:pPr>
            <w:r w:rsidRPr="002140EB">
              <w:rPr>
                <w:b/>
                <w:bCs/>
                <w:rtl/>
              </w:rPr>
              <w:t>בית החולים</w:t>
            </w:r>
          </w:p>
        </w:tc>
        <w:tc>
          <w:tcPr>
            <w:tcW w:w="5245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תיאור הפריט</w:t>
            </w:r>
          </w:p>
        </w:tc>
        <w:tc>
          <w:tcPr>
            <w:tcW w:w="851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יחידת מידה</w:t>
            </w:r>
          </w:p>
        </w:tc>
        <w:tc>
          <w:tcPr>
            <w:tcW w:w="1559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כמות שנתית משוערת ב-</w:t>
            </w:r>
            <w:r w:rsidRPr="002140EB">
              <w:rPr>
                <w:b/>
                <w:bCs/>
              </w:rPr>
              <w:t>UN</w:t>
            </w:r>
          </w:p>
        </w:tc>
        <w:tc>
          <w:tcPr>
            <w:tcW w:w="992" w:type="dxa"/>
            <w:shd w:val="clear" w:color="auto" w:fill="A6A6A6"/>
          </w:tcPr>
          <w:p w:rsidR="00760E3D" w:rsidRPr="002140EB" w:rsidRDefault="00760E3D" w:rsidP="00760E3D">
            <w:pPr>
              <w:rPr>
                <w:rFonts w:hint="cs"/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מחיר ליחידה</w:t>
            </w:r>
            <w:r>
              <w:rPr>
                <w:b/>
                <w:bCs/>
                <w:rtl/>
              </w:rPr>
              <w:br/>
            </w:r>
            <w:r>
              <w:rPr>
                <w:rFonts w:hint="cs"/>
                <w:b/>
                <w:bCs/>
                <w:rtl/>
              </w:rPr>
              <w:t>בודדת</w:t>
            </w:r>
          </w:p>
        </w:tc>
        <w:tc>
          <w:tcPr>
            <w:tcW w:w="1134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כמות באריזה</w:t>
            </w:r>
          </w:p>
        </w:tc>
        <w:tc>
          <w:tcPr>
            <w:tcW w:w="851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מטבע</w:t>
            </w:r>
          </w:p>
        </w:tc>
        <w:tc>
          <w:tcPr>
            <w:tcW w:w="1417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מק"ט ספק</w:t>
            </w:r>
          </w:p>
        </w:tc>
        <w:tc>
          <w:tcPr>
            <w:tcW w:w="1004" w:type="dxa"/>
            <w:shd w:val="clear" w:color="auto" w:fill="A6A6A6"/>
          </w:tcPr>
          <w:p w:rsidR="00760E3D" w:rsidRPr="002140EB" w:rsidRDefault="00760E3D" w:rsidP="00760E3D">
            <w:pPr>
              <w:rPr>
                <w:b/>
                <w:bCs/>
                <w:rtl/>
              </w:rPr>
            </w:pPr>
            <w:r w:rsidRPr="002140EB">
              <w:rPr>
                <w:b/>
                <w:bCs/>
                <w:rtl/>
              </w:rPr>
              <w:t>סה"כ</w:t>
            </w: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1098919814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LIG.CLIP ML W/L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2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1098919822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LIG.CLIP L W/L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3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1098924202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LIG.CLIP M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4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1098924210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LIG.CLIP S M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5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1098936966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APP SM 190MM 25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6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1098936974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APP M 190MM 25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7</w:t>
            </w: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1098936982</w:t>
            </w:r>
          </w:p>
        </w:tc>
        <w:tc>
          <w:tcPr>
            <w:tcW w:w="5245" w:type="dxa"/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APP ML 190MM 25</w:t>
            </w: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8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1098936990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APP L 190MM 25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9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  <w:r>
              <w:rPr>
                <w:b/>
                <w:bCs/>
                <w:rtl/>
              </w:rPr>
              <w:t>1098956048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b/>
                <w:bCs/>
              </w:rPr>
              <w:t>DS-SINGLE FIRE LIG.CLIP S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</w:rPr>
              <w:t>UN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1</w:t>
            </w: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סה"כ: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</w:p>
        </w:tc>
        <w:tc>
          <w:tcPr>
            <w:tcW w:w="6096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17% מע"מ: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  <w:tr w:rsidR="00760E3D" w:rsidRPr="00DB5062" w:rsidTr="00760E3D">
        <w:trPr>
          <w:trHeight w:val="418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0E3D" w:rsidRDefault="00760E3D" w:rsidP="00760E3D">
            <w:pPr>
              <w:rPr>
                <w:rFonts w:hint="cs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0E3D" w:rsidRPr="00DB5062" w:rsidRDefault="00760E3D" w:rsidP="00760E3D">
            <w:pPr>
              <w:rPr>
                <w:b/>
                <w:bCs/>
              </w:rPr>
            </w:pPr>
          </w:p>
        </w:tc>
        <w:tc>
          <w:tcPr>
            <w:tcW w:w="6096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760E3D" w:rsidRPr="00DB5062" w:rsidRDefault="00760E3D" w:rsidP="00760E3D">
            <w:pPr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סה"כ כולל מע"מ:</w:t>
            </w:r>
          </w:p>
        </w:tc>
        <w:tc>
          <w:tcPr>
            <w:tcW w:w="1559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992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851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417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  <w:tc>
          <w:tcPr>
            <w:tcW w:w="1004" w:type="dxa"/>
            <w:vAlign w:val="center"/>
          </w:tcPr>
          <w:p w:rsidR="00760E3D" w:rsidRPr="00DB5062" w:rsidRDefault="00760E3D" w:rsidP="00760E3D">
            <w:pPr>
              <w:rPr>
                <w:b/>
                <w:bCs/>
                <w:rtl/>
              </w:rPr>
            </w:pPr>
          </w:p>
        </w:tc>
      </w:tr>
    </w:tbl>
    <w:p w:rsidR="00B766F7" w:rsidRPr="00A54BE3" w:rsidRDefault="00A54BE3" w:rsidP="00A54BE3">
      <w:pPr>
        <w:spacing w:after="120"/>
        <w:ind w:left="68"/>
        <w:rPr>
          <w:rFonts w:hint="cs"/>
          <w:rtl/>
        </w:rPr>
      </w:pPr>
      <w:r w:rsidRPr="00A54BE3">
        <w:rPr>
          <w:rFonts w:hint="cs"/>
          <w:rtl/>
        </w:rPr>
        <w:t>פריטים:</w:t>
      </w:r>
    </w:p>
    <w:p w:rsidR="002121B2" w:rsidRPr="00C94E2F" w:rsidRDefault="002121B2" w:rsidP="00E74BEC">
      <w:pPr>
        <w:rPr>
          <w:rFonts w:ascii="Tahoma" w:hAnsi="Tahoma" w:cs="Tahoma" w:hint="cs"/>
          <w:sz w:val="20"/>
          <w:szCs w:val="20"/>
          <w:rtl/>
        </w:rPr>
      </w:pPr>
    </w:p>
    <w:p w:rsidR="008B6AA1" w:rsidRPr="00C94E2F" w:rsidRDefault="008B6AA1" w:rsidP="00E74BEC">
      <w:pPr>
        <w:rPr>
          <w:rFonts w:ascii="Tahoma" w:hAnsi="Tahoma" w:cs="Tahoma" w:hint="cs"/>
          <w:sz w:val="20"/>
          <w:szCs w:val="20"/>
          <w:rtl/>
        </w:rPr>
      </w:pPr>
    </w:p>
    <w:p w:rsidR="008B6AA1" w:rsidRDefault="008B6AA1" w:rsidP="00E74BEC">
      <w:pPr>
        <w:rPr>
          <w:rFonts w:ascii="Tahoma" w:hAnsi="Tahoma" w:cs="Tahoma" w:hint="cs"/>
          <w:sz w:val="20"/>
          <w:szCs w:val="20"/>
          <w:rtl/>
        </w:rPr>
      </w:pPr>
    </w:p>
    <w:p w:rsidR="001A48AE" w:rsidRDefault="001A48AE" w:rsidP="00E74BEC">
      <w:pPr>
        <w:rPr>
          <w:rFonts w:ascii="Tahoma" w:hAnsi="Tahoma" w:cs="Tahoma" w:hint="cs"/>
          <w:sz w:val="20"/>
          <w:szCs w:val="20"/>
          <w:rtl/>
        </w:rPr>
      </w:pPr>
    </w:p>
    <w:p w:rsidR="001A48AE" w:rsidRDefault="001A48AE" w:rsidP="00E74BEC">
      <w:pPr>
        <w:rPr>
          <w:rFonts w:ascii="Tahoma" w:hAnsi="Tahoma" w:cs="Tahoma" w:hint="cs"/>
          <w:sz w:val="20"/>
          <w:szCs w:val="20"/>
          <w:rtl/>
        </w:rPr>
      </w:pPr>
    </w:p>
    <w:p w:rsidR="001A48AE" w:rsidRPr="00C94E2F" w:rsidRDefault="001A48AE" w:rsidP="00E74BEC">
      <w:pPr>
        <w:rPr>
          <w:rFonts w:ascii="Tahoma" w:hAnsi="Tahoma" w:cs="Tahoma" w:hint="cs"/>
          <w:sz w:val="20"/>
          <w:szCs w:val="20"/>
          <w:rtl/>
        </w:rPr>
      </w:pPr>
    </w:p>
    <w:p w:rsidR="000F5909" w:rsidRPr="00C94E2F" w:rsidRDefault="000F5909" w:rsidP="00E74BEC">
      <w:pPr>
        <w:rPr>
          <w:rFonts w:ascii="Tahoma" w:hAnsi="Tahoma" w:cs="Tahoma" w:hint="cs"/>
          <w:sz w:val="20"/>
          <w:szCs w:val="20"/>
          <w:rtl/>
        </w:rPr>
      </w:pPr>
    </w:p>
    <w:p w:rsidR="00B05A7C" w:rsidRPr="00C94E2F" w:rsidRDefault="00B05A7C" w:rsidP="00B05A7C">
      <w:pPr>
        <w:numPr>
          <w:ilvl w:val="0"/>
          <w:numId w:val="6"/>
        </w:num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b/>
          <w:bCs/>
          <w:sz w:val="20"/>
          <w:szCs w:val="20"/>
          <w:u w:val="single"/>
          <w:rtl/>
        </w:rPr>
        <w:t>ההצעה היא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:</w:t>
      </w:r>
    </w:p>
    <w:p w:rsidR="00B05A7C" w:rsidRPr="00C94E2F" w:rsidRDefault="00B05A7C" w:rsidP="00E74BEC">
      <w:pPr>
        <w:rPr>
          <w:rFonts w:ascii="Tahoma" w:hAnsi="Tahoma" w:cs="Tahoma" w:hint="cs"/>
          <w:sz w:val="20"/>
          <w:szCs w:val="20"/>
          <w:rtl/>
        </w:rPr>
      </w:pPr>
    </w:p>
    <w:p w:rsidR="00AE07DE" w:rsidRPr="00C94E2F" w:rsidRDefault="00913E23" w:rsidP="00913E23">
      <w:pPr>
        <w:ind w:firstLine="360"/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/>
          <w:sz w:val="20"/>
          <w:szCs w:val="20"/>
          <w:rtl/>
        </w:rPr>
        <w:t>□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מלאי </w:t>
      </w:r>
      <w:r w:rsidRPr="00C94E2F">
        <w:rPr>
          <w:rFonts w:ascii="Tahoma" w:hAnsi="Tahoma" w:cs="Tahoma" w:hint="cs"/>
          <w:sz w:val="20"/>
          <w:szCs w:val="20"/>
          <w:rtl/>
        </w:rPr>
        <w:tab/>
        <w:t xml:space="preserve"> </w:t>
      </w:r>
      <w:r w:rsidRPr="00C94E2F">
        <w:rPr>
          <w:rFonts w:ascii="Tahoma" w:hAnsi="Tahoma" w:cs="Tahoma"/>
          <w:sz w:val="20"/>
          <w:szCs w:val="20"/>
          <w:rtl/>
        </w:rPr>
        <w:t>□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 </w:t>
      </w:r>
      <w:r w:rsidRPr="00C94E2F">
        <w:rPr>
          <w:rFonts w:ascii="Tahoma" w:hAnsi="Tahoma" w:cs="Tahoma" w:hint="cs"/>
          <w:sz w:val="20"/>
          <w:szCs w:val="20"/>
        </w:rPr>
        <w:t>FOB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</w:t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/>
          <w:sz w:val="20"/>
          <w:szCs w:val="20"/>
          <w:rtl/>
        </w:rPr>
        <w:t>□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  </w:t>
      </w:r>
      <w:r w:rsidRPr="00C94E2F">
        <w:rPr>
          <w:rFonts w:ascii="Tahoma" w:hAnsi="Tahoma" w:cs="Tahoma" w:hint="cs"/>
          <w:sz w:val="20"/>
          <w:szCs w:val="20"/>
        </w:rPr>
        <w:t>CIF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</w:t>
      </w:r>
      <w:r w:rsidRPr="00C94E2F">
        <w:rPr>
          <w:rFonts w:ascii="Tahoma" w:hAnsi="Tahoma" w:cs="Tahoma" w:hint="cs"/>
          <w:sz w:val="20"/>
          <w:szCs w:val="20"/>
          <w:rtl/>
        </w:rPr>
        <w:tab/>
        <w:t xml:space="preserve">       </w:t>
      </w:r>
      <w:r w:rsidRPr="00C94E2F">
        <w:rPr>
          <w:rFonts w:ascii="Tahoma" w:hAnsi="Tahoma" w:cs="Tahoma"/>
          <w:sz w:val="20"/>
          <w:szCs w:val="20"/>
          <w:rtl/>
        </w:rPr>
        <w:t>□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</w:t>
      </w:r>
      <w:r w:rsidR="00B05A7C" w:rsidRPr="00C94E2F">
        <w:rPr>
          <w:rFonts w:ascii="Tahoma" w:hAnsi="Tahoma" w:cs="Tahoma" w:hint="cs"/>
          <w:sz w:val="20"/>
          <w:szCs w:val="20"/>
        </w:rPr>
        <w:t>EX WORK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  </w:t>
      </w:r>
    </w:p>
    <w:p w:rsidR="000F5909" w:rsidRPr="00C94E2F" w:rsidRDefault="000F5909" w:rsidP="00E74BEC">
      <w:pPr>
        <w:rPr>
          <w:rFonts w:ascii="Tahoma" w:hAnsi="Tahoma" w:cs="Tahoma" w:hint="cs"/>
          <w:sz w:val="20"/>
          <w:szCs w:val="20"/>
        </w:rPr>
      </w:pPr>
    </w:p>
    <w:p w:rsidR="000F5909" w:rsidRPr="00C94E2F" w:rsidRDefault="000F5909" w:rsidP="00E74BEC">
      <w:pPr>
        <w:rPr>
          <w:rFonts w:ascii="Tahoma" w:hAnsi="Tahoma" w:cs="Tahoma" w:hint="cs"/>
          <w:sz w:val="20"/>
          <w:szCs w:val="20"/>
          <w:rtl/>
        </w:rPr>
      </w:pPr>
    </w:p>
    <w:p w:rsidR="00913E23" w:rsidRPr="00C94E2F" w:rsidRDefault="00913E23" w:rsidP="00E74BEC">
      <w:pPr>
        <w:rPr>
          <w:rFonts w:ascii="Tahoma" w:hAnsi="Tahoma" w:cs="Tahoma" w:hint="cs"/>
          <w:sz w:val="20"/>
          <w:szCs w:val="20"/>
          <w:rtl/>
        </w:rPr>
      </w:pPr>
    </w:p>
    <w:p w:rsidR="00B05A7C" w:rsidRPr="00C94E2F" w:rsidRDefault="00B05A7C" w:rsidP="00B05A7C">
      <w:pPr>
        <w:numPr>
          <w:ilvl w:val="0"/>
          <w:numId w:val="6"/>
        </w:num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b/>
          <w:bCs/>
          <w:sz w:val="20"/>
          <w:szCs w:val="20"/>
          <w:u w:val="single"/>
          <w:rtl/>
        </w:rPr>
        <w:t>במידה  וההצעה היא איננה מלאי נא לציין את הפרטים הבאים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:</w:t>
      </w:r>
    </w:p>
    <w:p w:rsidR="00B05A7C" w:rsidRPr="00C94E2F" w:rsidRDefault="00B05A7C" w:rsidP="00E74BEC">
      <w:pPr>
        <w:rPr>
          <w:rFonts w:ascii="Tahoma" w:hAnsi="Tahoma" w:cs="Tahoma" w:hint="cs"/>
          <w:sz w:val="20"/>
          <w:szCs w:val="20"/>
          <w:rtl/>
        </w:rPr>
      </w:pPr>
    </w:p>
    <w:p w:rsidR="00B05A7C" w:rsidRPr="00C94E2F" w:rsidRDefault="00B05A7C" w:rsidP="00E74BEC">
      <w:p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נפח : </w:t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  <w:t>________________</w:t>
      </w:r>
    </w:p>
    <w:p w:rsidR="00913E23" w:rsidRPr="00C94E2F" w:rsidRDefault="00913E23" w:rsidP="00E74BEC">
      <w:pPr>
        <w:rPr>
          <w:rFonts w:ascii="Tahoma" w:hAnsi="Tahoma" w:cs="Tahoma" w:hint="cs"/>
          <w:sz w:val="20"/>
          <w:szCs w:val="20"/>
          <w:rtl/>
        </w:rPr>
      </w:pPr>
    </w:p>
    <w:p w:rsidR="00B05A7C" w:rsidRPr="00C94E2F" w:rsidRDefault="00B05A7C" w:rsidP="00E74BEC">
      <w:p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משקל : </w:t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  <w:t>________________</w:t>
      </w:r>
    </w:p>
    <w:p w:rsidR="00913E23" w:rsidRPr="00C94E2F" w:rsidRDefault="00913E23" w:rsidP="00E74BEC">
      <w:pPr>
        <w:rPr>
          <w:rFonts w:ascii="Tahoma" w:hAnsi="Tahoma" w:cs="Tahoma" w:hint="cs"/>
          <w:sz w:val="20"/>
          <w:szCs w:val="20"/>
          <w:rtl/>
        </w:rPr>
      </w:pPr>
    </w:p>
    <w:p w:rsidR="00B05A7C" w:rsidRPr="00C94E2F" w:rsidRDefault="00B05A7C" w:rsidP="00E74BEC">
      <w:p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היעד ממנו יש לאסוף את הטובין : </w:t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  <w:t xml:space="preserve">________________ </w:t>
      </w:r>
    </w:p>
    <w:p w:rsidR="008B6AA1" w:rsidRPr="00C94E2F" w:rsidRDefault="008B6AA1" w:rsidP="00E74BEC">
      <w:pPr>
        <w:rPr>
          <w:rFonts w:ascii="Tahoma" w:hAnsi="Tahoma" w:cs="Tahoma" w:hint="cs"/>
          <w:sz w:val="20"/>
          <w:szCs w:val="20"/>
          <w:rtl/>
        </w:rPr>
      </w:pPr>
    </w:p>
    <w:p w:rsidR="00B25826" w:rsidRPr="00C94E2F" w:rsidRDefault="008B6AA1" w:rsidP="00360B06">
      <w:p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היטל החל על המוצר : </w:t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ab/>
        <w:t>_________________</w:t>
      </w:r>
    </w:p>
    <w:p w:rsidR="004B6FD9" w:rsidRDefault="004B6FD9" w:rsidP="00E74BEC">
      <w:pPr>
        <w:rPr>
          <w:rFonts w:ascii="Tahoma" w:hAnsi="Tahoma" w:cs="Tahoma" w:hint="cs"/>
          <w:sz w:val="20"/>
          <w:szCs w:val="20"/>
          <w:rtl/>
        </w:rPr>
      </w:pPr>
    </w:p>
    <w:p w:rsidR="004B6FD9" w:rsidRDefault="004B6FD9" w:rsidP="00E74BEC">
      <w:pPr>
        <w:rPr>
          <w:rFonts w:ascii="Tahoma" w:hAnsi="Tahoma" w:cs="Tahoma" w:hint="cs"/>
          <w:sz w:val="20"/>
          <w:szCs w:val="20"/>
          <w:rtl/>
        </w:rPr>
      </w:pPr>
    </w:p>
    <w:p w:rsidR="00E74BEC" w:rsidRPr="00C94E2F" w:rsidRDefault="00E74BEC" w:rsidP="00E74BEC">
      <w:pPr>
        <w:rPr>
          <w:rFonts w:ascii="Tahoma" w:hAnsi="Tahoma" w:cs="Tahoma" w:hint="cs"/>
          <w:sz w:val="20"/>
          <w:szCs w:val="20"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________________          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>___________________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             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____________________    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    ________________</w:t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 xml:space="preserve">  _______________</w:t>
      </w:r>
    </w:p>
    <w:p w:rsidR="009A5A26" w:rsidRPr="00C94E2F" w:rsidRDefault="00E74BEC" w:rsidP="00AE07DE">
      <w:pPr>
        <w:rPr>
          <w:rFonts w:ascii="Tahoma" w:hAnsi="Tahoma" w:cs="Tahoma" w:hint="cs"/>
          <w:sz w:val="20"/>
          <w:szCs w:val="20"/>
          <w:rtl/>
        </w:rPr>
      </w:pPr>
      <w:r w:rsidRPr="00C94E2F">
        <w:rPr>
          <w:rFonts w:ascii="Tahoma" w:hAnsi="Tahoma" w:cs="Tahoma" w:hint="cs"/>
          <w:sz w:val="20"/>
          <w:szCs w:val="20"/>
          <w:rtl/>
        </w:rPr>
        <w:t xml:space="preserve">      שם החברה            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                 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כתובת                             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 xml:space="preserve">איש קשר </w:t>
      </w:r>
      <w:r w:rsidRPr="00C94E2F">
        <w:rPr>
          <w:rFonts w:ascii="Tahoma" w:hAnsi="Tahoma" w:cs="Tahoma" w:hint="cs"/>
          <w:sz w:val="20"/>
          <w:szCs w:val="20"/>
          <w:rtl/>
        </w:rPr>
        <w:t xml:space="preserve">                </w:t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  <w:t xml:space="preserve">     טלפון </w:t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="00B05A7C" w:rsidRPr="00C94E2F">
        <w:rPr>
          <w:rFonts w:ascii="Tahoma" w:hAnsi="Tahoma" w:cs="Tahoma" w:hint="cs"/>
          <w:sz w:val="20"/>
          <w:szCs w:val="20"/>
          <w:rtl/>
        </w:rPr>
        <w:tab/>
      </w:r>
      <w:r w:rsidRPr="00C94E2F">
        <w:rPr>
          <w:rFonts w:ascii="Tahoma" w:hAnsi="Tahoma" w:cs="Tahoma" w:hint="cs"/>
          <w:sz w:val="20"/>
          <w:szCs w:val="20"/>
          <w:rtl/>
        </w:rPr>
        <w:t>חתימה</w:t>
      </w:r>
    </w:p>
    <w:p w:rsidR="00B25826" w:rsidRPr="006D54CC" w:rsidRDefault="00B25826" w:rsidP="00D5542D">
      <w:pPr>
        <w:spacing w:line="360" w:lineRule="auto"/>
        <w:rPr>
          <w:rFonts w:ascii="Tahoma" w:hAnsi="Tahoma" w:cs="Tahoma" w:hint="cs"/>
          <w:b/>
          <w:bCs/>
          <w:u w:val="single"/>
          <w:rtl/>
        </w:rPr>
      </w:pPr>
    </w:p>
    <w:p w:rsidR="0018329C" w:rsidRPr="006D54CC" w:rsidRDefault="0018329C" w:rsidP="0018329C">
      <w:pPr>
        <w:spacing w:line="360" w:lineRule="auto"/>
        <w:rPr>
          <w:rFonts w:ascii="Tahoma" w:hAnsi="Tahoma" w:cs="Tahoma" w:hint="cs"/>
          <w:b/>
          <w:bCs/>
          <w:u w:val="single"/>
          <w:rtl/>
        </w:rPr>
      </w:pPr>
    </w:p>
    <w:p w:rsidR="0018329C" w:rsidRPr="001064DF" w:rsidRDefault="0018329C" w:rsidP="0052272E">
      <w:pPr>
        <w:spacing w:line="360" w:lineRule="auto"/>
        <w:rPr>
          <w:rFonts w:ascii="Tahoma" w:hAnsi="Tahoma" w:cs="Tahoma" w:hint="cs"/>
          <w:b/>
          <w:bCs/>
          <w:u w:val="single"/>
          <w:rtl/>
        </w:rPr>
      </w:pPr>
      <w:r w:rsidRPr="001064DF">
        <w:rPr>
          <w:rFonts w:ascii="Tahoma" w:hAnsi="Tahoma" w:cs="Tahoma" w:hint="cs"/>
          <w:b/>
          <w:bCs/>
          <w:u w:val="single"/>
          <w:rtl/>
        </w:rPr>
        <w:t xml:space="preserve">הערות למכרז מס' </w:t>
      </w:r>
      <w:proofErr w:type="spellStart"/>
      <w:r w:rsidRPr="001064DF">
        <w:rPr>
          <w:rFonts w:ascii="Tahoma" w:hAnsi="Tahoma" w:cs="Tahoma" w:hint="cs"/>
          <w:b/>
          <w:bCs/>
          <w:u w:val="single"/>
          <w:rtl/>
        </w:rPr>
        <w:t>מצפ</w:t>
      </w:r>
      <w:proofErr w:type="spellEnd"/>
      <w:r w:rsidR="0052272E">
        <w:rPr>
          <w:rFonts w:ascii="Tahoma" w:hAnsi="Tahoma" w:cs="Tahoma" w:hint="cs"/>
          <w:b/>
          <w:bCs/>
          <w:u w:val="single"/>
          <w:rtl/>
        </w:rPr>
        <w:t xml:space="preserve">/ </w:t>
      </w:r>
      <w:bookmarkStart w:id="3" w:name="RFP_ID2"/>
      <w:r w:rsidR="0052272E">
        <w:rPr>
          <w:rFonts w:ascii="Tahoma" w:hAnsi="Tahoma" w:cs="Tahoma" w:hint="cs"/>
          <w:b/>
          <w:bCs/>
          <w:u w:val="single"/>
          <w:rtl/>
        </w:rPr>
        <w:t xml:space="preserve"> </w:t>
      </w:r>
      <w:bookmarkEnd w:id="3"/>
      <w:r w:rsidR="00823296">
        <w:rPr>
          <w:rFonts w:ascii="Tahoma" w:hAnsi="Tahoma" w:cs="Tahoma"/>
          <w:b/>
          <w:bCs/>
          <w:u w:val="single"/>
          <w:rtl/>
        </w:rPr>
        <w:t>12099115</w:t>
      </w:r>
      <w:r w:rsidR="0052272E">
        <w:rPr>
          <w:rFonts w:ascii="Tahoma" w:hAnsi="Tahoma" w:cs="Tahoma" w:hint="cs"/>
          <w:b/>
          <w:bCs/>
          <w:u w:val="single"/>
          <w:rtl/>
        </w:rPr>
        <w:t xml:space="preserve"> </w:t>
      </w:r>
    </w:p>
    <w:p w:rsidR="001A48AE" w:rsidRPr="001A48AE" w:rsidRDefault="001A48AE" w:rsidP="001A48AE">
      <w:pPr>
        <w:spacing w:line="360" w:lineRule="auto"/>
        <w:rPr>
          <w:rFonts w:ascii="Tahoma" w:hAnsi="Tahoma" w:cs="Tahoma"/>
          <w:b/>
          <w:bCs/>
          <w:u w:val="single"/>
          <w:rtl/>
        </w:rPr>
      </w:pPr>
      <w:r w:rsidRPr="001A48AE">
        <w:rPr>
          <w:rFonts w:ascii="Tahoma" w:hAnsi="Tahoma" w:cs="Tahoma"/>
          <w:b/>
          <w:bCs/>
          <w:u w:val="single"/>
          <w:rtl/>
        </w:rPr>
        <w:t>תנאי סף</w:t>
      </w:r>
    </w:p>
    <w:p w:rsidR="001A48AE" w:rsidRPr="001A48AE" w:rsidRDefault="001A48AE" w:rsidP="001A48AE">
      <w:pPr>
        <w:numPr>
          <w:ilvl w:val="0"/>
          <w:numId w:val="7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>פריטים  שלא נוסו ו/או נרכשו עד כה ע"י בית החולים ושיוצעו ע"י הספק , ירכשו ע"י בית החולים רק לאחר ניסוי ואישור של הגורמים המקצועיים וללא תלות במחיר .</w:t>
      </w:r>
    </w:p>
    <w:p w:rsidR="001A48AE" w:rsidRPr="001A48AE" w:rsidRDefault="001A48AE" w:rsidP="001A48AE">
      <w:pPr>
        <w:numPr>
          <w:ilvl w:val="0"/>
          <w:numId w:val="7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 xml:space="preserve">הספק מתבקש לרשום ליד כל פריט שהוא מציע ושאינו בשימוש בשיבא אילו בתי חולים ציבוריים משתמשים בו ולצרף עפ"י שיקולו </w:t>
      </w:r>
      <w:proofErr w:type="spellStart"/>
      <w:r w:rsidRPr="001A48AE">
        <w:rPr>
          <w:rFonts w:ascii="Tahoma" w:hAnsi="Tahoma" w:cs="Tahoma"/>
          <w:rtl/>
        </w:rPr>
        <w:t>חוו"ד</w:t>
      </w:r>
      <w:proofErr w:type="spellEnd"/>
      <w:r w:rsidRPr="001A48AE">
        <w:rPr>
          <w:rFonts w:ascii="Tahoma" w:hAnsi="Tahoma" w:cs="Tahoma"/>
          <w:rtl/>
        </w:rPr>
        <w:t>/המלצות  של בתי חולים אחרים כולל רשימת אנשי קשר.</w:t>
      </w:r>
    </w:p>
    <w:p w:rsidR="001A48AE" w:rsidRPr="001A48AE" w:rsidRDefault="001A48AE" w:rsidP="001A48AE">
      <w:pPr>
        <w:numPr>
          <w:ilvl w:val="0"/>
          <w:numId w:val="7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>הספק הזוכה הוא זה שיעמוד בדרישות המקצועיות של המומחה בבי"ח ובהתאמה לסוגי החולים ומחלתם שיטופלו.</w:t>
      </w:r>
    </w:p>
    <w:p w:rsidR="001A48AE" w:rsidRPr="001A48AE" w:rsidRDefault="001A48AE" w:rsidP="001A48AE">
      <w:pPr>
        <w:numPr>
          <w:ilvl w:val="0"/>
          <w:numId w:val="7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 xml:space="preserve">הפריט יהיה חדש , לא מחודש והשימוש בו יהיה חד פעמי ולא ממוחזר . </w:t>
      </w:r>
    </w:p>
    <w:p w:rsidR="001A48AE" w:rsidRPr="001A48AE" w:rsidRDefault="001A48AE" w:rsidP="001A48AE">
      <w:pPr>
        <w:spacing w:line="360" w:lineRule="auto"/>
        <w:ind w:left="720"/>
        <w:rPr>
          <w:rFonts w:ascii="Tahoma" w:hAnsi="Tahoma" w:cs="Tahoma"/>
          <w:rtl/>
        </w:rPr>
      </w:pPr>
    </w:p>
    <w:p w:rsidR="001A48AE" w:rsidRPr="001A48AE" w:rsidRDefault="001A48AE" w:rsidP="001A48AE">
      <w:pPr>
        <w:spacing w:line="360" w:lineRule="auto"/>
        <w:ind w:left="720"/>
        <w:rPr>
          <w:rFonts w:ascii="Tahoma" w:hAnsi="Tahoma" w:cs="Tahoma"/>
        </w:rPr>
      </w:pPr>
    </w:p>
    <w:p w:rsidR="001A48AE" w:rsidRPr="001A48AE" w:rsidRDefault="001A48AE" w:rsidP="001A48AE">
      <w:pPr>
        <w:spacing w:line="360" w:lineRule="auto"/>
        <w:rPr>
          <w:rFonts w:ascii="Tahoma" w:hAnsi="Tahoma" w:cs="Tahoma"/>
          <w:b/>
          <w:bCs/>
          <w:u w:val="single"/>
          <w:rtl/>
        </w:rPr>
      </w:pPr>
    </w:p>
    <w:p w:rsidR="001A48AE" w:rsidRPr="001A48AE" w:rsidRDefault="001A48AE" w:rsidP="001A48AE">
      <w:pPr>
        <w:spacing w:line="360" w:lineRule="auto"/>
        <w:rPr>
          <w:rFonts w:ascii="Tahoma" w:hAnsi="Tahoma" w:cs="Tahoma"/>
          <w:b/>
          <w:bCs/>
          <w:u w:val="single"/>
        </w:rPr>
      </w:pPr>
      <w:r w:rsidRPr="001A48AE">
        <w:rPr>
          <w:rFonts w:ascii="Tahoma" w:hAnsi="Tahoma" w:cs="Tahoma"/>
          <w:b/>
          <w:bCs/>
          <w:u w:val="single"/>
          <w:rtl/>
        </w:rPr>
        <w:t xml:space="preserve">תנאים נוספים </w:t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 xml:space="preserve">יש לצרף אישור </w:t>
      </w:r>
      <w:proofErr w:type="spellStart"/>
      <w:r w:rsidRPr="001A48AE">
        <w:rPr>
          <w:rFonts w:ascii="Tahoma" w:hAnsi="Tahoma" w:cs="Tahoma"/>
          <w:rtl/>
        </w:rPr>
        <w:t>אמ"ר</w:t>
      </w:r>
      <w:proofErr w:type="spellEnd"/>
      <w:r w:rsidRPr="001A48AE">
        <w:rPr>
          <w:rFonts w:ascii="Tahoma" w:hAnsi="Tahoma" w:cs="Tahoma"/>
          <w:rtl/>
        </w:rPr>
        <w:t xml:space="preserve"> בתוקף בעת הגשת המכרז.</w:t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 xml:space="preserve">התקשרות ל- </w:t>
      </w:r>
      <w:r w:rsidRPr="001A48AE">
        <w:rPr>
          <w:rFonts w:ascii="Tahoma" w:hAnsi="Tahoma" w:cs="Tahoma"/>
          <w:b/>
          <w:bCs/>
          <w:u w:val="single"/>
          <w:rtl/>
        </w:rPr>
        <w:t>12</w:t>
      </w:r>
      <w:r w:rsidRPr="001A48AE">
        <w:rPr>
          <w:rFonts w:ascii="Tahoma" w:hAnsi="Tahoma" w:cs="Tahoma"/>
          <w:rtl/>
        </w:rPr>
        <w:t xml:space="preserve"> חודשים עם אופציה השמורה לבית החולים עפ"י שיקול דעתו להארכה ל- </w:t>
      </w:r>
      <w:r w:rsidRPr="001A48AE">
        <w:rPr>
          <w:rFonts w:ascii="Tahoma" w:hAnsi="Tahoma" w:cs="Tahoma"/>
          <w:b/>
          <w:bCs/>
          <w:u w:val="single"/>
          <w:rtl/>
        </w:rPr>
        <w:t>4</w:t>
      </w:r>
      <w:r w:rsidRPr="001A48AE">
        <w:rPr>
          <w:rFonts w:ascii="Tahoma" w:hAnsi="Tahoma" w:cs="Tahoma"/>
          <w:rtl/>
        </w:rPr>
        <w:t xml:space="preserve"> תקופות נוספות בנות שנה כל אחת.</w:t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>הפריטים ירכשו ישירות מהיבואנים או מיצרן מקומי .</w:t>
      </w:r>
      <w:r w:rsidRPr="001A48AE">
        <w:rPr>
          <w:rFonts w:ascii="Tahoma" w:hAnsi="Tahoma" w:cs="Tahoma"/>
          <w:rtl/>
        </w:rPr>
        <w:tab/>
      </w:r>
      <w:r w:rsidRPr="001A48AE">
        <w:rPr>
          <w:rFonts w:ascii="Tahoma" w:hAnsi="Tahoma" w:cs="Tahoma"/>
          <w:rtl/>
        </w:rPr>
        <w:tab/>
      </w:r>
      <w:r w:rsidRPr="001A48AE">
        <w:rPr>
          <w:rFonts w:ascii="Tahoma" w:hAnsi="Tahoma" w:cs="Tahoma"/>
          <w:rtl/>
        </w:rPr>
        <w:tab/>
      </w:r>
      <w:r w:rsidRPr="001A48AE">
        <w:rPr>
          <w:rFonts w:ascii="Tahoma" w:hAnsi="Tahoma" w:cs="Tahoma"/>
          <w:rtl/>
        </w:rPr>
        <w:tab/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>הספק מתבקש לצרף קובץ ממוחשב של כל הפריטים המופיעים כולל מק"ט ספק + ברקוד.</w:t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</w:rPr>
      </w:pPr>
      <w:r w:rsidRPr="001A48AE">
        <w:rPr>
          <w:rFonts w:ascii="Tahoma" w:hAnsi="Tahoma" w:cs="Tahoma"/>
          <w:rtl/>
        </w:rPr>
        <w:t>אם קיימים לספק פריטים נוספים באותה קבוצה שלא  מופיעים במכרז ( כגון גדלים שונים  או יעוד זהה ) רשאי הספק להוסיף אותם בהצעתו מבלי שבית החולים יתחייב לשקלל פריט זה בהחלטתו לרכש הפריט .</w:t>
      </w:r>
    </w:p>
    <w:p w:rsid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 w:hint="cs"/>
        </w:rPr>
      </w:pPr>
      <w:r w:rsidRPr="001A48AE">
        <w:rPr>
          <w:rFonts w:ascii="Tahoma" w:hAnsi="Tahoma" w:cs="Tahoma"/>
          <w:rtl/>
        </w:rPr>
        <w:t xml:space="preserve">מימוש המכרז במלואו או </w:t>
      </w:r>
      <w:proofErr w:type="spellStart"/>
      <w:r w:rsidRPr="001A48AE">
        <w:rPr>
          <w:rFonts w:ascii="Tahoma" w:hAnsi="Tahoma" w:cs="Tahoma"/>
          <w:rtl/>
        </w:rPr>
        <w:t>חלקיותו</w:t>
      </w:r>
      <w:proofErr w:type="spellEnd"/>
      <w:r w:rsidRPr="001A48AE">
        <w:rPr>
          <w:rFonts w:ascii="Tahoma" w:hAnsi="Tahoma" w:cs="Tahoma"/>
          <w:rtl/>
        </w:rPr>
        <w:t xml:space="preserve"> נגזר מיכולות תקציביות של בית החולים ושיפורים טכנולוגים החלים בשוק והצרכים המקצועיים של המשתמשים במועד קבלת ההחלטה על השימוש .</w:t>
      </w:r>
    </w:p>
    <w:p w:rsidR="001A48AE" w:rsidRPr="001A48AE" w:rsidRDefault="001A48AE" w:rsidP="001A48AE">
      <w:pPr>
        <w:numPr>
          <w:ilvl w:val="0"/>
          <w:numId w:val="8"/>
        </w:numPr>
        <w:spacing w:line="360" w:lineRule="auto"/>
        <w:rPr>
          <w:rFonts w:ascii="Tahoma" w:hAnsi="Tahoma" w:cs="Tahoma"/>
          <w:b/>
          <w:bCs/>
        </w:rPr>
      </w:pPr>
      <w:r w:rsidRPr="001A48AE">
        <w:rPr>
          <w:rFonts w:ascii="Tahoma" w:hAnsi="Tahoma" w:cs="Tahoma" w:hint="cs"/>
          <w:b/>
          <w:bCs/>
          <w:rtl/>
        </w:rPr>
        <w:t>החברה הזוכה תספק את הידיות ללא עלות.</w:t>
      </w:r>
    </w:p>
    <w:p w:rsidR="001A48AE" w:rsidRPr="001A48AE" w:rsidRDefault="001A48AE" w:rsidP="001A48AE">
      <w:pPr>
        <w:numPr>
          <w:ilvl w:val="0"/>
          <w:numId w:val="7"/>
        </w:numPr>
        <w:spacing w:line="360" w:lineRule="auto"/>
        <w:rPr>
          <w:rFonts w:ascii="Tahoma" w:hAnsi="Tahoma" w:cs="Tahoma"/>
          <w:rtl/>
        </w:rPr>
      </w:pPr>
      <w:r w:rsidRPr="001A48AE">
        <w:rPr>
          <w:rFonts w:ascii="Tahoma" w:hAnsi="Tahoma" w:cs="Tahoma"/>
          <w:u w:val="single"/>
          <w:rtl/>
        </w:rPr>
        <w:t>את הצעות המחיר יש להגיש על גבי הקובץ המצורף</w:t>
      </w:r>
      <w:r w:rsidRPr="001A48AE">
        <w:rPr>
          <w:rFonts w:ascii="Tahoma" w:hAnsi="Tahoma" w:cs="Tahoma"/>
          <w:u w:val="single"/>
        </w:rPr>
        <w:t xml:space="preserve">WORD </w:t>
      </w:r>
      <w:r w:rsidRPr="001A48AE">
        <w:rPr>
          <w:rFonts w:ascii="Tahoma" w:hAnsi="Tahoma" w:cs="Tahoma"/>
          <w:u w:val="single"/>
          <w:rtl/>
        </w:rPr>
        <w:t xml:space="preserve"> /</w:t>
      </w:r>
      <w:r w:rsidRPr="001A48AE">
        <w:rPr>
          <w:rFonts w:ascii="Tahoma" w:hAnsi="Tahoma" w:cs="Tahoma"/>
          <w:u w:val="single"/>
        </w:rPr>
        <w:t>EXCEL</w:t>
      </w:r>
    </w:p>
    <w:p w:rsidR="001A48AE" w:rsidRPr="001A48AE" w:rsidRDefault="001A48AE" w:rsidP="001A48AE">
      <w:pPr>
        <w:spacing w:line="360" w:lineRule="auto"/>
        <w:ind w:left="720"/>
        <w:rPr>
          <w:rFonts w:ascii="Tahoma" w:hAnsi="Tahoma" w:cs="Tahoma"/>
          <w:rtl/>
        </w:rPr>
      </w:pPr>
    </w:p>
    <w:p w:rsidR="00F87AF9" w:rsidRPr="001064DF" w:rsidRDefault="00F87AF9" w:rsidP="001A48AE">
      <w:pPr>
        <w:spacing w:line="360" w:lineRule="auto"/>
        <w:ind w:left="720"/>
        <w:rPr>
          <w:rFonts w:ascii="Tahoma" w:hAnsi="Tahoma" w:cs="Tahoma" w:hint="cs"/>
          <w:rtl/>
        </w:rPr>
      </w:pPr>
    </w:p>
    <w:sectPr w:rsidR="00F87AF9" w:rsidRPr="001064DF" w:rsidSect="00364715">
      <w:footerReference w:type="default" r:id="rId9"/>
      <w:pgSz w:w="16838" w:h="11906" w:orient="landscape"/>
      <w:pgMar w:top="426" w:right="1440" w:bottom="45" w:left="144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2A5B" w:rsidRDefault="00152A5B">
      <w:r>
        <w:separator/>
      </w:r>
    </w:p>
  </w:endnote>
  <w:endnote w:type="continuationSeparator" w:id="0">
    <w:p w:rsidR="00152A5B" w:rsidRDefault="00152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BD6" w:rsidRPr="006B1B9E" w:rsidRDefault="007B0BD6" w:rsidP="006B1B9E">
    <w:pPr>
      <w:pStyle w:val="a5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2A5B" w:rsidRDefault="00152A5B">
      <w:r>
        <w:separator/>
      </w:r>
    </w:p>
  </w:footnote>
  <w:footnote w:type="continuationSeparator" w:id="0">
    <w:p w:rsidR="00152A5B" w:rsidRDefault="00152A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E43A9B"/>
    <w:multiLevelType w:val="hybridMultilevel"/>
    <w:tmpl w:val="99E0CC5E"/>
    <w:lvl w:ilvl="0" w:tplc="021E7A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10252E4"/>
    <w:multiLevelType w:val="hybridMultilevel"/>
    <w:tmpl w:val="8834C208"/>
    <w:lvl w:ilvl="0" w:tplc="484028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A1465F"/>
    <w:multiLevelType w:val="hybridMultilevel"/>
    <w:tmpl w:val="B1524260"/>
    <w:lvl w:ilvl="0" w:tplc="09D6B0A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8F24BC"/>
    <w:multiLevelType w:val="hybridMultilevel"/>
    <w:tmpl w:val="64D0DB42"/>
    <w:lvl w:ilvl="0" w:tplc="42564B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AA32EB"/>
    <w:multiLevelType w:val="hybridMultilevel"/>
    <w:tmpl w:val="C220FB26"/>
    <w:lvl w:ilvl="0" w:tplc="5112978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39047F"/>
    <w:multiLevelType w:val="hybridMultilevel"/>
    <w:tmpl w:val="336C028E"/>
    <w:lvl w:ilvl="0" w:tplc="592C535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7DA7DE3"/>
    <w:multiLevelType w:val="hybridMultilevel"/>
    <w:tmpl w:val="6122BB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BBC3C77"/>
    <w:multiLevelType w:val="hybridMultilevel"/>
    <w:tmpl w:val="BF886796"/>
    <w:lvl w:ilvl="0" w:tplc="7BF620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0"/>
  </w:num>
  <w:num w:numId="5">
    <w:abstractNumId w:val="3"/>
  </w:num>
  <w:num w:numId="6">
    <w:abstractNumId w:val="2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A5B"/>
    <w:rsid w:val="00032382"/>
    <w:rsid w:val="0004221D"/>
    <w:rsid w:val="00047D2F"/>
    <w:rsid w:val="00064CA9"/>
    <w:rsid w:val="000D2851"/>
    <w:rsid w:val="000D3239"/>
    <w:rsid w:val="000F5909"/>
    <w:rsid w:val="00102F06"/>
    <w:rsid w:val="001064DF"/>
    <w:rsid w:val="00106D74"/>
    <w:rsid w:val="00134626"/>
    <w:rsid w:val="00134FBE"/>
    <w:rsid w:val="001400AF"/>
    <w:rsid w:val="00140490"/>
    <w:rsid w:val="00152A5B"/>
    <w:rsid w:val="0018329C"/>
    <w:rsid w:val="001960CD"/>
    <w:rsid w:val="001973CC"/>
    <w:rsid w:val="001A48AE"/>
    <w:rsid w:val="001B2AAE"/>
    <w:rsid w:val="001B4566"/>
    <w:rsid w:val="001B546F"/>
    <w:rsid w:val="002121B2"/>
    <w:rsid w:val="002140EB"/>
    <w:rsid w:val="002310A0"/>
    <w:rsid w:val="00250058"/>
    <w:rsid w:val="00254452"/>
    <w:rsid w:val="00255D0A"/>
    <w:rsid w:val="00265A93"/>
    <w:rsid w:val="002866CE"/>
    <w:rsid w:val="00291DF2"/>
    <w:rsid w:val="00294238"/>
    <w:rsid w:val="00294AB8"/>
    <w:rsid w:val="002A7254"/>
    <w:rsid w:val="002B6AD8"/>
    <w:rsid w:val="002B795F"/>
    <w:rsid w:val="002C3ED3"/>
    <w:rsid w:val="002D0FC8"/>
    <w:rsid w:val="002D16A1"/>
    <w:rsid w:val="002D1821"/>
    <w:rsid w:val="002D5263"/>
    <w:rsid w:val="002D52FF"/>
    <w:rsid w:val="002E295A"/>
    <w:rsid w:val="002E6ECB"/>
    <w:rsid w:val="002F0BDB"/>
    <w:rsid w:val="00360B06"/>
    <w:rsid w:val="00364715"/>
    <w:rsid w:val="003678C7"/>
    <w:rsid w:val="00367CCA"/>
    <w:rsid w:val="00393A02"/>
    <w:rsid w:val="003A5FFC"/>
    <w:rsid w:val="003C580A"/>
    <w:rsid w:val="003D61DE"/>
    <w:rsid w:val="003E38CE"/>
    <w:rsid w:val="004006AC"/>
    <w:rsid w:val="00422BC5"/>
    <w:rsid w:val="00422E74"/>
    <w:rsid w:val="00452317"/>
    <w:rsid w:val="00461C86"/>
    <w:rsid w:val="004751EC"/>
    <w:rsid w:val="00482464"/>
    <w:rsid w:val="00485BA2"/>
    <w:rsid w:val="004901D1"/>
    <w:rsid w:val="004B6FD9"/>
    <w:rsid w:val="004C6894"/>
    <w:rsid w:val="004F4E6B"/>
    <w:rsid w:val="005017A2"/>
    <w:rsid w:val="0050579D"/>
    <w:rsid w:val="00505E30"/>
    <w:rsid w:val="00513E95"/>
    <w:rsid w:val="00515E18"/>
    <w:rsid w:val="00516A40"/>
    <w:rsid w:val="0052223D"/>
    <w:rsid w:val="0052272E"/>
    <w:rsid w:val="00524E72"/>
    <w:rsid w:val="00527AEF"/>
    <w:rsid w:val="00530EB0"/>
    <w:rsid w:val="00543963"/>
    <w:rsid w:val="00563AF5"/>
    <w:rsid w:val="00565240"/>
    <w:rsid w:val="005667DD"/>
    <w:rsid w:val="005713CE"/>
    <w:rsid w:val="005A4058"/>
    <w:rsid w:val="005D48F0"/>
    <w:rsid w:val="005F50A5"/>
    <w:rsid w:val="005F51A1"/>
    <w:rsid w:val="00636BCF"/>
    <w:rsid w:val="006520B5"/>
    <w:rsid w:val="00652772"/>
    <w:rsid w:val="00653992"/>
    <w:rsid w:val="006750EF"/>
    <w:rsid w:val="00694866"/>
    <w:rsid w:val="006A5C9D"/>
    <w:rsid w:val="006B1A2B"/>
    <w:rsid w:val="006B1B9E"/>
    <w:rsid w:val="006B2444"/>
    <w:rsid w:val="006B5E2F"/>
    <w:rsid w:val="006C2E12"/>
    <w:rsid w:val="006D54CC"/>
    <w:rsid w:val="006D5BB6"/>
    <w:rsid w:val="006E4647"/>
    <w:rsid w:val="006F157A"/>
    <w:rsid w:val="007061A1"/>
    <w:rsid w:val="0071530C"/>
    <w:rsid w:val="0073643C"/>
    <w:rsid w:val="00736BF1"/>
    <w:rsid w:val="00751882"/>
    <w:rsid w:val="00754A0C"/>
    <w:rsid w:val="00757E98"/>
    <w:rsid w:val="00760E3D"/>
    <w:rsid w:val="00784F83"/>
    <w:rsid w:val="00785E14"/>
    <w:rsid w:val="007969FA"/>
    <w:rsid w:val="00797835"/>
    <w:rsid w:val="007A1DF3"/>
    <w:rsid w:val="007B0BD6"/>
    <w:rsid w:val="007C3CAA"/>
    <w:rsid w:val="007C782F"/>
    <w:rsid w:val="007D7477"/>
    <w:rsid w:val="007F3375"/>
    <w:rsid w:val="007F46FB"/>
    <w:rsid w:val="008021E8"/>
    <w:rsid w:val="0080399F"/>
    <w:rsid w:val="00823296"/>
    <w:rsid w:val="00823832"/>
    <w:rsid w:val="0082453E"/>
    <w:rsid w:val="00831C6E"/>
    <w:rsid w:val="00861C4E"/>
    <w:rsid w:val="0086725C"/>
    <w:rsid w:val="0088503B"/>
    <w:rsid w:val="008857D3"/>
    <w:rsid w:val="008B6AA1"/>
    <w:rsid w:val="008C28C1"/>
    <w:rsid w:val="008C2C69"/>
    <w:rsid w:val="008D4137"/>
    <w:rsid w:val="008F0E1C"/>
    <w:rsid w:val="00913E23"/>
    <w:rsid w:val="0091622A"/>
    <w:rsid w:val="009177BD"/>
    <w:rsid w:val="00922C25"/>
    <w:rsid w:val="00926838"/>
    <w:rsid w:val="00947305"/>
    <w:rsid w:val="00963668"/>
    <w:rsid w:val="00973EC7"/>
    <w:rsid w:val="00981490"/>
    <w:rsid w:val="00986CC4"/>
    <w:rsid w:val="009A323B"/>
    <w:rsid w:val="009A5A26"/>
    <w:rsid w:val="009B05BC"/>
    <w:rsid w:val="009B41F0"/>
    <w:rsid w:val="009B568F"/>
    <w:rsid w:val="009C2957"/>
    <w:rsid w:val="009E0FF1"/>
    <w:rsid w:val="009F2CB9"/>
    <w:rsid w:val="00A000A0"/>
    <w:rsid w:val="00A1354A"/>
    <w:rsid w:val="00A20300"/>
    <w:rsid w:val="00A530C4"/>
    <w:rsid w:val="00A54BE3"/>
    <w:rsid w:val="00A76668"/>
    <w:rsid w:val="00A76F69"/>
    <w:rsid w:val="00A857D2"/>
    <w:rsid w:val="00A9167C"/>
    <w:rsid w:val="00A94C1A"/>
    <w:rsid w:val="00AA0263"/>
    <w:rsid w:val="00AA5772"/>
    <w:rsid w:val="00AB1BA7"/>
    <w:rsid w:val="00AB37A6"/>
    <w:rsid w:val="00AB552D"/>
    <w:rsid w:val="00AE07DE"/>
    <w:rsid w:val="00AF5CB6"/>
    <w:rsid w:val="00B0024C"/>
    <w:rsid w:val="00B036DC"/>
    <w:rsid w:val="00B05A7C"/>
    <w:rsid w:val="00B147C2"/>
    <w:rsid w:val="00B2088C"/>
    <w:rsid w:val="00B25826"/>
    <w:rsid w:val="00B36866"/>
    <w:rsid w:val="00B448E7"/>
    <w:rsid w:val="00B467EF"/>
    <w:rsid w:val="00B56911"/>
    <w:rsid w:val="00B766F7"/>
    <w:rsid w:val="00B85604"/>
    <w:rsid w:val="00B862CD"/>
    <w:rsid w:val="00B96FEF"/>
    <w:rsid w:val="00BA0593"/>
    <w:rsid w:val="00BA191D"/>
    <w:rsid w:val="00BB5C3C"/>
    <w:rsid w:val="00BD00E4"/>
    <w:rsid w:val="00BE5468"/>
    <w:rsid w:val="00C00082"/>
    <w:rsid w:val="00C00A70"/>
    <w:rsid w:val="00C169AA"/>
    <w:rsid w:val="00C34905"/>
    <w:rsid w:val="00C4141C"/>
    <w:rsid w:val="00C54C2B"/>
    <w:rsid w:val="00C562D0"/>
    <w:rsid w:val="00C615D0"/>
    <w:rsid w:val="00C72E6E"/>
    <w:rsid w:val="00C94E2F"/>
    <w:rsid w:val="00CA2B0C"/>
    <w:rsid w:val="00CA2B89"/>
    <w:rsid w:val="00CC2DD8"/>
    <w:rsid w:val="00CD192F"/>
    <w:rsid w:val="00CE3B88"/>
    <w:rsid w:val="00D14BF8"/>
    <w:rsid w:val="00D31F1E"/>
    <w:rsid w:val="00D51D41"/>
    <w:rsid w:val="00D545A7"/>
    <w:rsid w:val="00D5542D"/>
    <w:rsid w:val="00D55E81"/>
    <w:rsid w:val="00D627A8"/>
    <w:rsid w:val="00D80F5F"/>
    <w:rsid w:val="00D96DCF"/>
    <w:rsid w:val="00DA3218"/>
    <w:rsid w:val="00DA36AD"/>
    <w:rsid w:val="00DB085B"/>
    <w:rsid w:val="00DB3C02"/>
    <w:rsid w:val="00DB5062"/>
    <w:rsid w:val="00DC0894"/>
    <w:rsid w:val="00DC0BFD"/>
    <w:rsid w:val="00DC373B"/>
    <w:rsid w:val="00DD5487"/>
    <w:rsid w:val="00DE643E"/>
    <w:rsid w:val="00E12808"/>
    <w:rsid w:val="00E34E1E"/>
    <w:rsid w:val="00E376E6"/>
    <w:rsid w:val="00E37BF0"/>
    <w:rsid w:val="00E47DF4"/>
    <w:rsid w:val="00E55D35"/>
    <w:rsid w:val="00E61DD1"/>
    <w:rsid w:val="00E73309"/>
    <w:rsid w:val="00E74BEC"/>
    <w:rsid w:val="00E77BB5"/>
    <w:rsid w:val="00E84839"/>
    <w:rsid w:val="00EA0245"/>
    <w:rsid w:val="00ED0134"/>
    <w:rsid w:val="00ED4326"/>
    <w:rsid w:val="00ED4C8B"/>
    <w:rsid w:val="00EF00E2"/>
    <w:rsid w:val="00EF24EA"/>
    <w:rsid w:val="00EF5C64"/>
    <w:rsid w:val="00F016D2"/>
    <w:rsid w:val="00F3326D"/>
    <w:rsid w:val="00F37321"/>
    <w:rsid w:val="00F3742C"/>
    <w:rsid w:val="00F527AA"/>
    <w:rsid w:val="00F628E0"/>
    <w:rsid w:val="00F65FA3"/>
    <w:rsid w:val="00F80CEF"/>
    <w:rsid w:val="00F845F0"/>
    <w:rsid w:val="00F87AF9"/>
    <w:rsid w:val="00F901BF"/>
    <w:rsid w:val="00F91C6D"/>
    <w:rsid w:val="00FA0106"/>
    <w:rsid w:val="00FA241B"/>
    <w:rsid w:val="00FA5E38"/>
    <w:rsid w:val="00FA6A21"/>
    <w:rsid w:val="00FB3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772BD3-7BA1-4A9E-BDAF-D9371C597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593"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טבלת רשת"/>
    <w:basedOn w:val="a1"/>
    <w:rsid w:val="00BA059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6B1B9E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6B1B9E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6B1B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Users\Hella_Okashi\&#1513;&#1495;&#1494;&#1493;&#1512;%20&#1495;&#1493;&#1502;&#1512;%2023.10.19\hilaok\&#1502;&#1499;&#1512;&#1494;%20&#1508;&#1493;&#1502;&#1489;&#1497;\&#1508;&#1493;&#1512;&#1502;&#1496;%20&#1502;&#1499;&#1512;&#1494;&#1497;&#1501;%20&#1508;&#1493;&#1502;&#1489;&#1497;&#1497;&#1501;\&#1510;&#1497;&#1493;&#1491;%20&#1502;&#1514;&#1499;&#1500;&#1492;\12099113%2012099114%2012099115\12099115\&#1489;&#1511;&#1513;&#1492;%20&#1500;&#1492;&#1510;&#1506;&#1514;%20&#1502;&#1495;&#1497;&#1512;%20&#1502;&#1499;&#1512;&#1494;%2012099115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בקשה להצעת מחיר מכרז 12099115</Template>
  <TotalTime>2</TotalTime>
  <Pages>3</Pages>
  <Words>425</Words>
  <Characters>2183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מס'</vt:lpstr>
      <vt:lpstr>מס'</vt:lpstr>
    </vt:vector>
  </TitlesOfParts>
  <Company>Sheba Medical Center</Company>
  <LinksUpToDate>false</LinksUpToDate>
  <CharactersWithSpaces>2603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מס'</dc:title>
  <dc:subject/>
  <dc:creator>עוקשי הלה</dc:creator>
  <cp:keywords/>
  <cp:lastModifiedBy>עוקשי הלה</cp:lastModifiedBy>
  <cp:revision>2</cp:revision>
  <cp:lastPrinted>2020-02-27T10:29:00Z</cp:lastPrinted>
  <dcterms:created xsi:type="dcterms:W3CDTF">2020-02-27T10:33:00Z</dcterms:created>
  <dcterms:modified xsi:type="dcterms:W3CDTF">2020-02-27T10:35:00Z</dcterms:modified>
</cp:coreProperties>
</file>